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5E35C" w14:textId="48F9E164" w:rsidR="004E644B" w:rsidRDefault="001501EA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7BA36B1" wp14:editId="7D927B23">
                <wp:simplePos x="0" y="0"/>
                <wp:positionH relativeFrom="column">
                  <wp:posOffset>-271130</wp:posOffset>
                </wp:positionH>
                <wp:positionV relativeFrom="paragraph">
                  <wp:posOffset>9202479</wp:posOffset>
                </wp:positionV>
                <wp:extent cx="7814930" cy="631825"/>
                <wp:effectExtent l="0" t="0" r="0" b="0"/>
                <wp:wrapNone/>
                <wp:docPr id="79033349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4930" cy="631825"/>
                        </a:xfrm>
                        <a:prstGeom prst="rect">
                          <a:avLst/>
                        </a:prstGeom>
                        <a:solidFill>
                          <a:srgbClr val="000D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35ECE" w14:textId="409AB73A" w:rsidR="009650FF" w:rsidRDefault="009650FF" w:rsidP="009650F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401B8" wp14:editId="5D5F7C91">
                                  <wp:extent cx="1783080" cy="534035"/>
                                  <wp:effectExtent l="0" t="0" r="7620" b="0"/>
                                  <wp:docPr id="1532826938" name="Picture 11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2826938" name="Picture 11" descr="A blue and whit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534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BA36B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1.35pt;margin-top:724.6pt;width:615.35pt;height:49.7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" fillcolor="#000d50" stroked="f" strokeweight=".5pt">
                <v:textbox>
                  <w:txbxContent>
                    <w:p w14:paraId="0B135ECE" w14:textId="409AB73A" w:rsidR="009650FF" w:rsidRDefault="009650FF" w:rsidP="009650F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7401B8" wp14:editId="5D5F7C91">
                            <wp:extent cx="1783080" cy="534035"/>
                            <wp:effectExtent l="0" t="0" r="7620" b="0"/>
                            <wp:docPr id="1532826938" name="Picture 11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2826938" name="Picture 11" descr="A blue and white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534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22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DBC2095" wp14:editId="5A1D0BEA">
                <wp:simplePos x="0" y="0"/>
                <wp:positionH relativeFrom="column">
                  <wp:posOffset>5080</wp:posOffset>
                </wp:positionH>
                <wp:positionV relativeFrom="paragraph">
                  <wp:posOffset>6299185</wp:posOffset>
                </wp:positionV>
                <wp:extent cx="4046855" cy="2488019"/>
                <wp:effectExtent l="0" t="0" r="0" b="7620"/>
                <wp:wrapNone/>
                <wp:docPr id="205691498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855" cy="2488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7F635" w14:textId="77777777" w:rsidR="00B1013A" w:rsidRPr="00B1013A" w:rsidRDefault="00B1013A" w:rsidP="00B1013A">
                            <w:pPr>
                              <w:pStyle w:val="NormalWeb"/>
                              <w:shd w:val="clear" w:color="auto" w:fill="FFFFFF"/>
                              <w:spacing w:before="0" w:beforeAutospacing="0" w:after="270" w:afterAutospacing="0"/>
                              <w:textAlignment w:val="baseline"/>
                              <w:rPr>
                                <w:rFonts w:ascii="Source Sans Pro" w:hAnsi="Source Sans Pro"/>
                                <w:color w:val="354A6C"/>
                                <w:sz w:val="22"/>
                                <w:szCs w:val="22"/>
                              </w:rPr>
                            </w:pPr>
                            <w:r w:rsidRPr="00B1013A">
                              <w:rPr>
                                <w:rFonts w:ascii="Source Sans Pro" w:hAnsi="Source Sans Pro"/>
                                <w:color w:val="354A6C"/>
                                <w:sz w:val="22"/>
                                <w:szCs w:val="22"/>
                              </w:rPr>
                              <w:t>This home offers versatility for all, making it an ideal place to raise a family at any life stage. Featuring two expansive living areas plus a flexible rumpus room accessed through double doors, a well-appointed kitchen, and a meals area seamlessly transitioning to the entertaining deck, the home's foundational elements include a palette of calming neutral tones and breathtaking views revealed through floor-to-ceiling windows.</w:t>
                            </w:r>
                          </w:p>
                          <w:p w14:paraId="7ADD20B3" w14:textId="77777777" w:rsidR="00B1013A" w:rsidRPr="00B1013A" w:rsidRDefault="00B1013A" w:rsidP="00B1013A">
                            <w:pPr>
                              <w:pStyle w:val="NormalWeb"/>
                              <w:shd w:val="clear" w:color="auto" w:fill="FFFFFF"/>
                              <w:spacing w:before="0" w:beforeAutospacing="0" w:after="270" w:afterAutospacing="0"/>
                              <w:textAlignment w:val="baseline"/>
                              <w:rPr>
                                <w:rFonts w:ascii="Source Sans Pro" w:hAnsi="Source Sans Pro"/>
                                <w:color w:val="354A6C"/>
                                <w:sz w:val="22"/>
                                <w:szCs w:val="22"/>
                              </w:rPr>
                            </w:pPr>
                            <w:r w:rsidRPr="00B1013A">
                              <w:rPr>
                                <w:rFonts w:ascii="Source Sans Pro" w:hAnsi="Source Sans Pro"/>
                                <w:color w:val="354A6C"/>
                                <w:sz w:val="22"/>
                                <w:szCs w:val="22"/>
                              </w:rPr>
                              <w:t>You'll love creating culinary delights in the well-configured kitchen where conversation will flow effortlessly around the breakfast bench. Stainless-steel appliances, such as the Whirlpool 900mm oven/cooktop, Bosch dishwasher, and walk-in pantry, ensure convenience in everyday life.</w:t>
                            </w:r>
                          </w:p>
                          <w:p w14:paraId="7D3B8668" w14:textId="77777777" w:rsidR="00720777" w:rsidRPr="00B1013A" w:rsidRDefault="007207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2095" id="Text Box 5" o:spid="_x0000_s1027" type="#_x0000_t202" style="position:absolute;margin-left:.4pt;margin-top:496pt;width:318.65pt;height:195.9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" fillcolor="white [3201]" stroked="f" strokeweight=".5pt">
                <v:textbox>
                  <w:txbxContent>
                    <w:p w14:paraId="41E7F635" w14:textId="77777777" w:rsidR="00B1013A" w:rsidRPr="00B1013A" w:rsidRDefault="00B1013A" w:rsidP="00B1013A">
                      <w:pPr>
                        <w:pStyle w:val="NormalWeb"/>
                        <w:shd w:val="clear" w:color="auto" w:fill="FFFFFF"/>
                        <w:spacing w:before="0" w:beforeAutospacing="0" w:after="270" w:afterAutospacing="0"/>
                        <w:textAlignment w:val="baseline"/>
                        <w:rPr>
                          <w:rFonts w:ascii="Source Sans Pro" w:hAnsi="Source Sans Pro"/>
                          <w:color w:val="354A6C"/>
                          <w:sz w:val="22"/>
                          <w:szCs w:val="22"/>
                        </w:rPr>
                      </w:pPr>
                      <w:r w:rsidRPr="00B1013A">
                        <w:rPr>
                          <w:rFonts w:ascii="Source Sans Pro" w:hAnsi="Source Sans Pro"/>
                          <w:color w:val="354A6C"/>
                          <w:sz w:val="22"/>
                          <w:szCs w:val="22"/>
                        </w:rPr>
                        <w:t>This home offers versatility for all, making it an ideal place to raise a family at any life stage. Featuring two expansive living areas plus a flexible rumpus room accessed through double doors, a well-appointed kitchen, and a meals area seamlessly transitioning to the entertaining deck, the home's foundational elements include a palette of calming neutral tones and breathtaking views revealed through floor-to-ceiling windows.</w:t>
                      </w:r>
                    </w:p>
                    <w:p w14:paraId="7ADD20B3" w14:textId="77777777" w:rsidR="00B1013A" w:rsidRPr="00B1013A" w:rsidRDefault="00B1013A" w:rsidP="00B1013A">
                      <w:pPr>
                        <w:pStyle w:val="NormalWeb"/>
                        <w:shd w:val="clear" w:color="auto" w:fill="FFFFFF"/>
                        <w:spacing w:before="0" w:beforeAutospacing="0" w:after="270" w:afterAutospacing="0"/>
                        <w:textAlignment w:val="baseline"/>
                        <w:rPr>
                          <w:rFonts w:ascii="Source Sans Pro" w:hAnsi="Source Sans Pro"/>
                          <w:color w:val="354A6C"/>
                          <w:sz w:val="22"/>
                          <w:szCs w:val="22"/>
                        </w:rPr>
                      </w:pPr>
                      <w:r w:rsidRPr="00B1013A">
                        <w:rPr>
                          <w:rFonts w:ascii="Source Sans Pro" w:hAnsi="Source Sans Pro"/>
                          <w:color w:val="354A6C"/>
                          <w:sz w:val="22"/>
                          <w:szCs w:val="22"/>
                        </w:rPr>
                        <w:t>You'll love creating culinary delights in the well-configured kitchen where conversation will flow effortlessly around the breakfast bench. Stainless-steel appliances, such as the Whirlpool 900mm oven/cooktop, Bosch dishwasher, and walk-in pantry, ensure convenience in everyday life.</w:t>
                      </w:r>
                    </w:p>
                    <w:p w14:paraId="7D3B8668" w14:textId="77777777" w:rsidR="00720777" w:rsidRPr="00B1013A" w:rsidRDefault="0072077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4E4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CD77F49" wp14:editId="1F5CDEC8">
                <wp:simplePos x="0" y="0"/>
                <wp:positionH relativeFrom="column">
                  <wp:posOffset>4290237</wp:posOffset>
                </wp:positionH>
                <wp:positionV relativeFrom="paragraph">
                  <wp:posOffset>6863316</wp:posOffset>
                </wp:positionV>
                <wp:extent cx="2981325" cy="1541721"/>
                <wp:effectExtent l="0" t="0" r="9525" b="1905"/>
                <wp:wrapNone/>
                <wp:docPr id="8541742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541721"/>
                        </a:xfrm>
                        <a:prstGeom prst="rect">
                          <a:avLst/>
                        </a:prstGeom>
                        <a:solidFill>
                          <a:srgbClr val="92D6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62738" w14:textId="08E9D1C7" w:rsidR="00720777" w:rsidRPr="00CC4E4F" w:rsidRDefault="008003AD" w:rsidP="00CC4E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CC4E4F"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  <w:t>5 Bedrooms</w:t>
                            </w:r>
                          </w:p>
                          <w:p w14:paraId="39C1B931" w14:textId="77000BA3" w:rsidR="008003AD" w:rsidRPr="00CC4E4F" w:rsidRDefault="008003AD" w:rsidP="00CC4E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CC4E4F"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  <w:t>2 Bathrooms</w:t>
                            </w:r>
                          </w:p>
                          <w:p w14:paraId="1EF6C815" w14:textId="36A441E0" w:rsidR="008003AD" w:rsidRPr="00CC4E4F" w:rsidRDefault="008003AD" w:rsidP="00CC4E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CC4E4F"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  <w:t>Amazing open-plan kitchen living</w:t>
                            </w:r>
                          </w:p>
                          <w:p w14:paraId="3C980F41" w14:textId="1FF48288" w:rsidR="008003AD" w:rsidRPr="00CC4E4F" w:rsidRDefault="008003AD" w:rsidP="00CC4E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CC4E4F"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  <w:t>Impressive Outdoor entertaining area</w:t>
                            </w:r>
                          </w:p>
                          <w:p w14:paraId="701DEA42" w14:textId="4820A97A" w:rsidR="008003AD" w:rsidRPr="00CC4E4F" w:rsidRDefault="008003AD" w:rsidP="00CC4E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CC4E4F"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  <w:t>Below ground pool</w:t>
                            </w:r>
                          </w:p>
                          <w:p w14:paraId="0C779E8B" w14:textId="15F8B6B6" w:rsidR="008003AD" w:rsidRPr="00CC4E4F" w:rsidRDefault="008003AD" w:rsidP="00CC4E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CC4E4F"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  <w:t>Large 1 acre block</w:t>
                            </w:r>
                          </w:p>
                          <w:p w14:paraId="65354758" w14:textId="04901AC0" w:rsidR="008003AD" w:rsidRPr="00CC4E4F" w:rsidRDefault="008003AD" w:rsidP="00CC4E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CC4E4F">
                              <w:rPr>
                                <w:rFonts w:ascii="Amasis MT Pro Medium" w:hAnsi="Amasis MT Pro Medium" w:cs="ADLaM Display"/>
                                <w:sz w:val="22"/>
                                <w:szCs w:val="22"/>
                                <w:lang w:val="en-AU"/>
                              </w:rPr>
                              <w:t>Close to great schools</w:t>
                            </w:r>
                          </w:p>
                          <w:p w14:paraId="0E81447F" w14:textId="77777777" w:rsidR="008003AD" w:rsidRPr="008003AD" w:rsidRDefault="008003AD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77F49" id="Text Box 6" o:spid="_x0000_s1028" type="#_x0000_t202" style="position:absolute;margin-left:337.8pt;margin-top:540.4pt;width:234.75pt;height:121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" fillcolor="#92d6ba" stroked="f" strokeweight=".5pt">
                <v:textbox>
                  <w:txbxContent>
                    <w:p w14:paraId="3D962738" w14:textId="08E9D1C7" w:rsidR="00720777" w:rsidRPr="00CC4E4F" w:rsidRDefault="008003AD" w:rsidP="00CC4E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</w:pPr>
                      <w:r w:rsidRPr="00CC4E4F"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  <w:t>5 Bedrooms</w:t>
                      </w:r>
                    </w:p>
                    <w:p w14:paraId="39C1B931" w14:textId="77000BA3" w:rsidR="008003AD" w:rsidRPr="00CC4E4F" w:rsidRDefault="008003AD" w:rsidP="00CC4E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</w:pPr>
                      <w:r w:rsidRPr="00CC4E4F"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  <w:t>2 Bathrooms</w:t>
                      </w:r>
                    </w:p>
                    <w:p w14:paraId="1EF6C815" w14:textId="36A441E0" w:rsidR="008003AD" w:rsidRPr="00CC4E4F" w:rsidRDefault="008003AD" w:rsidP="00CC4E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</w:pPr>
                      <w:r w:rsidRPr="00CC4E4F"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  <w:t>Amazing open-plan kitchen living</w:t>
                      </w:r>
                    </w:p>
                    <w:p w14:paraId="3C980F41" w14:textId="1FF48288" w:rsidR="008003AD" w:rsidRPr="00CC4E4F" w:rsidRDefault="008003AD" w:rsidP="00CC4E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</w:pPr>
                      <w:r w:rsidRPr="00CC4E4F"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  <w:t>Impressive Outdoor entertaining area</w:t>
                      </w:r>
                    </w:p>
                    <w:p w14:paraId="701DEA42" w14:textId="4820A97A" w:rsidR="008003AD" w:rsidRPr="00CC4E4F" w:rsidRDefault="008003AD" w:rsidP="00CC4E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</w:pPr>
                      <w:r w:rsidRPr="00CC4E4F"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  <w:t>Below ground pool</w:t>
                      </w:r>
                    </w:p>
                    <w:p w14:paraId="0C779E8B" w14:textId="15F8B6B6" w:rsidR="008003AD" w:rsidRPr="00CC4E4F" w:rsidRDefault="008003AD" w:rsidP="00CC4E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</w:pPr>
                      <w:r w:rsidRPr="00CC4E4F"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  <w:t>Large 1 acre block</w:t>
                      </w:r>
                    </w:p>
                    <w:p w14:paraId="65354758" w14:textId="04901AC0" w:rsidR="008003AD" w:rsidRPr="00CC4E4F" w:rsidRDefault="008003AD" w:rsidP="00CC4E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</w:pPr>
                      <w:r w:rsidRPr="00CC4E4F">
                        <w:rPr>
                          <w:rFonts w:ascii="Amasis MT Pro Medium" w:hAnsi="Amasis MT Pro Medium" w:cs="ADLaM Display"/>
                          <w:sz w:val="22"/>
                          <w:szCs w:val="22"/>
                          <w:lang w:val="en-AU"/>
                        </w:rPr>
                        <w:t>Close to great schools</w:t>
                      </w:r>
                    </w:p>
                    <w:p w14:paraId="0E81447F" w14:textId="77777777" w:rsidR="008003AD" w:rsidRPr="008003AD" w:rsidRDefault="008003AD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4E4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7AE1887" wp14:editId="1EBE7516">
                <wp:simplePos x="0" y="0"/>
                <wp:positionH relativeFrom="column">
                  <wp:posOffset>5417288</wp:posOffset>
                </wp:positionH>
                <wp:positionV relativeFrom="paragraph">
                  <wp:posOffset>5715000</wp:posOffset>
                </wp:positionV>
                <wp:extent cx="1854274" cy="523875"/>
                <wp:effectExtent l="0" t="0" r="0" b="0"/>
                <wp:wrapNone/>
                <wp:docPr id="11187392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74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7AA8F" w14:textId="5E5C29A4" w:rsidR="00720777" w:rsidRPr="00720777" w:rsidRDefault="00CC4E4F">
                            <w:pPr>
                              <w:rPr>
                                <w:rFonts w:ascii="Gautami" w:hAnsi="Gautami" w:cs="Gautam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</w:pPr>
                            <w:r>
                              <w:rPr>
                                <w:rFonts w:ascii="Gautami" w:hAnsi="Gautami" w:cs="Gautam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 xml:space="preserve">     </w:t>
                            </w:r>
                            <w:r w:rsidR="00720777" w:rsidRPr="00720777">
                              <w:rPr>
                                <w:rFonts w:ascii="Gautami" w:hAnsi="Gautami" w:cs="Gautam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$800,000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E1887" id="Text Box 4" o:spid="_x0000_s1029" type="#_x0000_t202" style="position:absolute;margin-left:426.55pt;margin-top:450pt;width:146pt;height:41.25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xSGgIAADM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" filled="f" stroked="f" strokeweight=".5pt">
                <v:textbox>
                  <w:txbxContent>
                    <w:p w14:paraId="03E7AA8F" w14:textId="5E5C29A4" w:rsidR="00720777" w:rsidRPr="00720777" w:rsidRDefault="00CC4E4F">
                      <w:pPr>
                        <w:rPr>
                          <w:rFonts w:ascii="Gautami" w:hAnsi="Gautami" w:cs="Gautam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AU"/>
                        </w:rPr>
                      </w:pPr>
                      <w:r>
                        <w:rPr>
                          <w:rFonts w:ascii="Gautami" w:hAnsi="Gautami" w:cs="Gautam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 xml:space="preserve">     </w:t>
                      </w:r>
                      <w:r w:rsidR="00720777" w:rsidRPr="00720777">
                        <w:rPr>
                          <w:rFonts w:ascii="Gautami" w:hAnsi="Gautami" w:cs="Gautam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$800,000</w:t>
                      </w:r>
                    </w:p>
                  </w:txbxContent>
                </v:textbox>
              </v:shape>
            </w:pict>
          </mc:Fallback>
        </mc:AlternateContent>
      </w:r>
      <w:r w:rsidR="009650F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8655FD2" wp14:editId="7B4D0CD7">
                <wp:simplePos x="0" y="0"/>
                <wp:positionH relativeFrom="column">
                  <wp:posOffset>4229454</wp:posOffset>
                </wp:positionH>
                <wp:positionV relativeFrom="paragraph">
                  <wp:posOffset>6287947</wp:posOffset>
                </wp:positionV>
                <wp:extent cx="3096895" cy="454320"/>
                <wp:effectExtent l="0" t="0" r="8255" b="3175"/>
                <wp:wrapNone/>
                <wp:docPr id="14334785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895" cy="45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75339" w14:textId="1B058DB1" w:rsidR="00B1013A" w:rsidRPr="00094B82" w:rsidRDefault="00B1013A">
                            <w:pPr>
                              <w:rPr>
                                <w:rFonts w:ascii="Gautami" w:hAnsi="Gautami" w:cs="Gautami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4B82">
                              <w:rPr>
                                <w:rFonts w:ascii="Gautami" w:hAnsi="Gautami" w:cs="Gautami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Features</w:t>
                            </w:r>
                            <w:r w:rsidR="009650FF" w:rsidRPr="00094B82">
                              <w:rPr>
                                <w:rFonts w:ascii="Gautami" w:hAnsi="Gautami" w:cs="Gautami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55FD2" id="Text Box 7" o:spid="_x0000_s1030" type="#_x0000_t202" style="position:absolute;margin-left:333.05pt;margin-top:495.1pt;width:243.85pt;height:35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" fillcolor="white [3201]" stroked="f" strokeweight=".5pt">
                <v:textbox>
                  <w:txbxContent>
                    <w:p w14:paraId="0A075339" w14:textId="1B058DB1" w:rsidR="00B1013A" w:rsidRPr="00094B82" w:rsidRDefault="00B1013A">
                      <w:pPr>
                        <w:rPr>
                          <w:rFonts w:ascii="Gautami" w:hAnsi="Gautami" w:cs="Gautami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4B82">
                        <w:rPr>
                          <w:rFonts w:ascii="Gautami" w:hAnsi="Gautami" w:cs="Gautami"/>
                          <w:b/>
                          <w:bCs/>
                          <w:sz w:val="56"/>
                          <w:szCs w:val="56"/>
                          <w:lang w:val="en-AU"/>
                        </w:rPr>
                        <w:t>Features</w:t>
                      </w:r>
                      <w:r w:rsidR="009650FF" w:rsidRPr="00094B82">
                        <w:rPr>
                          <w:rFonts w:ascii="Gautami" w:hAnsi="Gautami" w:cs="Gautami"/>
                          <w:b/>
                          <w:bCs/>
                          <w:sz w:val="56"/>
                          <w:szCs w:val="56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50F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4C2A73F" wp14:editId="039E3A1D">
                <wp:simplePos x="0" y="0"/>
                <wp:positionH relativeFrom="column">
                  <wp:posOffset>-59690</wp:posOffset>
                </wp:positionH>
                <wp:positionV relativeFrom="paragraph">
                  <wp:posOffset>8733155</wp:posOffset>
                </wp:positionV>
                <wp:extent cx="7229475" cy="446405"/>
                <wp:effectExtent l="0" t="0" r="0" b="0"/>
                <wp:wrapNone/>
                <wp:docPr id="516753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630E6" w14:textId="230A1DCF" w:rsidR="00B1013A" w:rsidRPr="00094B82" w:rsidRDefault="00B1013A" w:rsidP="00B1013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094B8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>Contact</w:t>
                            </w:r>
                            <w:r w:rsidR="00ED7E2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>:</w:t>
                            </w:r>
                            <w:r w:rsidRPr="00094B82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lang w:val="en-AU"/>
                              </w:rPr>
                              <w:t xml:space="preserve"> Bev 0440 123 123</w:t>
                            </w:r>
                            <w:r w:rsidR="00ED7E24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lang w:val="en-AU"/>
                              </w:rPr>
                              <w:t xml:space="preserve"> -</w:t>
                            </w:r>
                            <w:r w:rsidRPr="00094B82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lang w:val="en-AU"/>
                              </w:rPr>
                              <w:t xml:space="preserve"> bevwhitehall@gmail.com</w:t>
                            </w:r>
                            <w:r w:rsidR="00953206" w:rsidRPr="00094B82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  <w:lang w:val="en-AU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2A73F" id="Text Box 8" o:spid="_x0000_s1031" type="#_x0000_t202" style="position:absolute;margin-left:-4.7pt;margin-top:687.65pt;width:569.25pt;height:35.1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" filled="f" stroked="f" strokeweight=".5pt">
                <v:textbox>
                  <w:txbxContent>
                    <w:p w14:paraId="3F4630E6" w14:textId="230A1DCF" w:rsidR="00B1013A" w:rsidRPr="00094B82" w:rsidRDefault="00B1013A" w:rsidP="00B1013A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  <w:lang w:val="en-AU"/>
                        </w:rPr>
                      </w:pPr>
                      <w:r w:rsidRPr="00094B82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lang w:val="en-AU"/>
                        </w:rPr>
                        <w:t>Contact</w:t>
                      </w:r>
                      <w:r w:rsidR="00ED7E24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lang w:val="en-AU"/>
                        </w:rPr>
                        <w:t>:</w:t>
                      </w:r>
                      <w:r w:rsidRPr="00094B82">
                        <w:rPr>
                          <w:rFonts w:asciiTheme="minorHAnsi" w:hAnsiTheme="minorHAnsi" w:cstheme="minorHAnsi"/>
                          <w:sz w:val="36"/>
                          <w:szCs w:val="36"/>
                          <w:lang w:val="en-AU"/>
                        </w:rPr>
                        <w:t xml:space="preserve"> Bev 0440 123 123</w:t>
                      </w:r>
                      <w:r w:rsidR="00ED7E24">
                        <w:rPr>
                          <w:rFonts w:asciiTheme="minorHAnsi" w:hAnsiTheme="minorHAnsi" w:cstheme="minorHAnsi"/>
                          <w:sz w:val="36"/>
                          <w:szCs w:val="36"/>
                          <w:lang w:val="en-AU"/>
                        </w:rPr>
                        <w:t xml:space="preserve"> -</w:t>
                      </w:r>
                      <w:r w:rsidRPr="00094B82">
                        <w:rPr>
                          <w:rFonts w:asciiTheme="minorHAnsi" w:hAnsiTheme="minorHAnsi" w:cstheme="minorHAnsi"/>
                          <w:sz w:val="36"/>
                          <w:szCs w:val="36"/>
                          <w:lang w:val="en-AU"/>
                        </w:rPr>
                        <w:t xml:space="preserve"> bevwhitehall@gmail.com</w:t>
                      </w:r>
                      <w:r w:rsidR="00953206" w:rsidRPr="00094B82">
                        <w:rPr>
                          <w:rFonts w:asciiTheme="minorHAnsi" w:hAnsiTheme="minorHAnsi" w:cstheme="minorHAnsi"/>
                          <w:sz w:val="36"/>
                          <w:szCs w:val="36"/>
                          <w:lang w:val="en-AU"/>
                        </w:rPr>
                        <w:t>.au</w:t>
                      </w:r>
                    </w:p>
                  </w:txbxContent>
                </v:textbox>
              </v:shape>
            </w:pict>
          </mc:Fallback>
        </mc:AlternateContent>
      </w:r>
      <w:r w:rsidR="0072077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47C70AAA" wp14:editId="4D6D283E">
                <wp:simplePos x="0" y="0"/>
                <wp:positionH relativeFrom="column">
                  <wp:posOffset>6301740</wp:posOffset>
                </wp:positionH>
                <wp:positionV relativeFrom="page">
                  <wp:posOffset>295275</wp:posOffset>
                </wp:positionV>
                <wp:extent cx="1052195" cy="61722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617220"/>
                        </a:xfrm>
                        <a:prstGeom prst="rect">
                          <a:avLst/>
                        </a:prstGeom>
                        <a:solidFill>
                          <a:srgbClr val="92D6B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9E649" id="Rectangle 4" o:spid="_x0000_s1026" style="position:absolute;margin-left:496.2pt;margin-top:23.25pt;width:82.85pt;height:48.6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" fillcolor="#92d6ba" stroked="f">
                <v:textbox inset="2.88pt,2.88pt,2.88pt,2.88pt"/>
                <w10:wrap anchory="page"/>
              </v:rect>
            </w:pict>
          </mc:Fallback>
        </mc:AlternateContent>
      </w:r>
      <w:r w:rsidR="0072077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2A4FA8E2" wp14:editId="66553D91">
                <wp:simplePos x="0" y="0"/>
                <wp:positionH relativeFrom="column">
                  <wp:posOffset>6400165</wp:posOffset>
                </wp:positionH>
                <wp:positionV relativeFrom="page">
                  <wp:posOffset>292735</wp:posOffset>
                </wp:positionV>
                <wp:extent cx="685165" cy="415925"/>
                <wp:effectExtent l="0" t="0" r="127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E32E6B" w14:textId="77777777" w:rsidR="00007736" w:rsidRPr="001C7153" w:rsidRDefault="00007736" w:rsidP="00007736">
                            <w:pPr>
                              <w:widowControl w:val="0"/>
                              <w:spacing w:line="380" w:lineRule="exact"/>
                              <w:rPr>
                                <w:rFonts w:ascii="Gautami" w:hAnsi="Gautami" w:cs="Gautami"/>
                                <w:color w:val="002060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1C7153">
                              <w:rPr>
                                <w:rFonts w:ascii="Gautami" w:hAnsi="Gautami" w:cs="Gautami"/>
                                <w:color w:val="002060"/>
                                <w:w w:val="80"/>
                                <w:sz w:val="34"/>
                                <w:szCs w:val="34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FA8E2" id="_x0000_s1032" type="#_x0000_t202" style="position:absolute;margin-left:503.95pt;margin-top:23.05pt;width:53.95pt;height:32.75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" filled="f" fillcolor="#fffffe" stroked="f" strokecolor="#212120" insetpen="t">
                <v:textbox inset="2.88pt,2.88pt,2.88pt,2.88pt">
                  <w:txbxContent>
                    <w:p w14:paraId="27E32E6B" w14:textId="77777777" w:rsidR="00007736" w:rsidRPr="001C7153" w:rsidRDefault="00007736" w:rsidP="00007736">
                      <w:pPr>
                        <w:widowControl w:val="0"/>
                        <w:spacing w:line="380" w:lineRule="exact"/>
                        <w:rPr>
                          <w:rFonts w:ascii="Gautami" w:hAnsi="Gautami" w:cs="Gautami"/>
                          <w:color w:val="002060"/>
                          <w:w w:val="80"/>
                          <w:sz w:val="34"/>
                          <w:szCs w:val="34"/>
                        </w:rPr>
                      </w:pPr>
                      <w:r w:rsidRPr="001C7153">
                        <w:rPr>
                          <w:rFonts w:ascii="Gautami" w:hAnsi="Gautami" w:cs="Gautami"/>
                          <w:color w:val="002060"/>
                          <w:w w:val="80"/>
                          <w:sz w:val="34"/>
                          <w:szCs w:val="34"/>
                        </w:rPr>
                        <w:t>For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2077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74F5361" wp14:editId="61700FF4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5076825" cy="523875"/>
                <wp:effectExtent l="0" t="0" r="0" b="0"/>
                <wp:wrapNone/>
                <wp:docPr id="6597098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0B822" w14:textId="3F197B9E" w:rsidR="00720777" w:rsidRPr="00720777" w:rsidRDefault="00720777" w:rsidP="00720777">
                            <w:pPr>
                              <w:rPr>
                                <w:rFonts w:ascii="Gautami" w:hAnsi="Gautami" w:cs="Gautam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</w:pPr>
                            <w:r>
                              <w:rPr>
                                <w:rFonts w:ascii="Gautami" w:hAnsi="Gautami" w:cs="Gautam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123 SMITH STREET, MELBOURNE</w:t>
                            </w:r>
                            <w:r w:rsidR="009650FF">
                              <w:rPr>
                                <w:rFonts w:ascii="Gautami" w:hAnsi="Gautami" w:cs="Gautam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4F5361" id="_x0000_s1033" type="#_x0000_t202" style="position:absolute;margin-left:0;margin-top:450pt;width:399.75pt;height:41.2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" filled="f" stroked="f" strokeweight=".5pt">
                <v:textbox>
                  <w:txbxContent>
                    <w:p w14:paraId="0DA0B822" w14:textId="3F197B9E" w:rsidR="00720777" w:rsidRPr="00720777" w:rsidRDefault="00720777" w:rsidP="00720777">
                      <w:pPr>
                        <w:rPr>
                          <w:rFonts w:ascii="Gautami" w:hAnsi="Gautami" w:cs="Gautam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AU"/>
                        </w:rPr>
                      </w:pPr>
                      <w:r>
                        <w:rPr>
                          <w:rFonts w:ascii="Gautami" w:hAnsi="Gautami" w:cs="Gautam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123 SMITH STREET, MELBOURNE</w:t>
                      </w:r>
                      <w:r w:rsidR="009650FF">
                        <w:rPr>
                          <w:rFonts w:ascii="Gautami" w:hAnsi="Gautami" w:cs="Gautam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077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808" behindDoc="1" locked="0" layoutInCell="1" allowOverlap="1" wp14:anchorId="443E421D" wp14:editId="09BA648F">
                <wp:simplePos x="0" y="0"/>
                <wp:positionH relativeFrom="column">
                  <wp:posOffset>0</wp:posOffset>
                </wp:positionH>
                <wp:positionV relativeFrom="page">
                  <wp:posOffset>5943600</wp:posOffset>
                </wp:positionV>
                <wp:extent cx="7324725" cy="523875"/>
                <wp:effectExtent l="0" t="0" r="9525" b="9525"/>
                <wp:wrapNone/>
                <wp:docPr id="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4725" cy="523875"/>
                        </a:xfrm>
                        <a:prstGeom prst="rect">
                          <a:avLst/>
                        </a:prstGeom>
                        <a:solidFill>
                          <a:srgbClr val="92D6B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8C5D4" id="Rectangle 24" o:spid="_x0000_s1026" style="position:absolute;margin-left:0;margin-top:468pt;width:576.75pt;height:41.25pt;z-index:-251612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" fillcolor="#92d6ba" stroked="f">
                <v:textbox inset="2.88pt,2.88pt,2.88pt,2.88pt"/>
                <w10:wrap anchory="page"/>
              </v:rect>
            </w:pict>
          </mc:Fallback>
        </mc:AlternateContent>
      </w:r>
      <w:r w:rsidR="0072077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3151" behindDoc="0" locked="0" layoutInCell="1" allowOverlap="1" wp14:anchorId="767B24B3" wp14:editId="778AFACD">
            <wp:simplePos x="0" y="0"/>
            <wp:positionH relativeFrom="column">
              <wp:posOffset>0</wp:posOffset>
            </wp:positionH>
            <wp:positionV relativeFrom="page">
              <wp:posOffset>561975</wp:posOffset>
            </wp:positionV>
            <wp:extent cx="7324090" cy="53816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r="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33C7392B" wp14:editId="0A21A3E5">
                <wp:simplePos x="0" y="0"/>
                <wp:positionH relativeFrom="column">
                  <wp:posOffset>1270</wp:posOffset>
                </wp:positionH>
                <wp:positionV relativeFrom="page">
                  <wp:posOffset>5935980</wp:posOffset>
                </wp:positionV>
                <wp:extent cx="7314565" cy="0"/>
                <wp:effectExtent l="10795" t="11430" r="8890" b="7620"/>
                <wp:wrapNone/>
                <wp:docPr id="4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45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F1F3C" id="Line 43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67.4pt" to="576.0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2318A75B" wp14:editId="73264FF7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0"/>
                <wp:effectExtent l="10795" t="6985" r="12065" b="12065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FE490" id="Line 21" o:spid="_x0000_s1026" style="position:absolute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21.8pt" to="161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B5m9CH3QAAAAoBAAAPAAAAZHJzL2Rvd25yZXYu&#10;eG1sTI9LT8MwEITvSPwHa5G4UacuKiiNU1EeggsHWiTUmxNv44h4HdnOg3+POSA47sxo9ptiO9uO&#10;jehD60jCcpEBQ6qdbqmR8H54uroFFqIirTpHKOELA2zL87NC5dpN9IbjPjYslVDIlQQTY59zHmqD&#10;VoWF65GSd3LeqphO33Dt1ZTKbcdFlq25VS2lD0b1eG+w/twPVoKfHtzL7jTuxNH4w2N18zz0rx9S&#10;Xl7MdxtgEef4F4Yf/IQOZWKq3EA6sE6CSLmkZterNbDkr4RYAqt+JV4W/P+E8hs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B5m9CH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1EE589C0" wp14:editId="37901588">
                <wp:simplePos x="0" y="0"/>
                <wp:positionH relativeFrom="column">
                  <wp:posOffset>1270</wp:posOffset>
                </wp:positionH>
                <wp:positionV relativeFrom="page">
                  <wp:posOffset>6857365</wp:posOffset>
                </wp:positionV>
                <wp:extent cx="2044065" cy="0"/>
                <wp:effectExtent l="10795" t="8890" r="12065" b="1016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82CEA" id="Line 19" o:spid="_x0000_s1026" style="position:absolute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39.95pt" to="161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CB2Ajn3QAAAAoBAAAPAAAAZHJzL2Rvd25yZXYu&#10;eG1sTI9LT8MwEITvSPwHa5G4UadGojSNU1EeggsHWiTUmxO7cUS8jmznwb9nOSA47sxo9ptiO7uO&#10;jSbE1qOE5SIDZrD2usVGwvvh6eoWWEwKteo8GglfJsK2PD8rVK79hG9m3KeGUQnGXEmwKfU557G2&#10;xqm48L1B8k4+OJXoDA3XQU1U7jousuyGO9UifbCqN/fW1J/7wUkI04N/2Z3GnTjacHisVs9D//oh&#10;5eXFfLcBlsyc/sLwg0/oUBJT5QfUkXUSBOVIzVbrNTDyr4VYAqt+JV4W/P+E8hs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CB2Ajn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5068FDE2" wp14:editId="0D3C0934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0"/>
                <wp:effectExtent l="10795" t="10795" r="12065" b="825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5C14E" id="Line 17" o:spid="_x0000_s1026" style="position:absolute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58.1pt" to="161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BfOoe83QAAAAoBAAAPAAAAZHJzL2Rvd25yZXYu&#10;eG1sTI9LT8MwEITvSPwHa5G4USdGKiiNU1EeggsHWiTEzYm3cdTYjmznwb9nOSC47c6MZr8tt4vt&#10;2YQhdt5JyFcZMHSN151rJbwfnq5ugcWknFa9dyjhCyNsq/OzUhXaz+4Np31qGZW4WCgJJqWh4Dw2&#10;Bq2KKz+gI+/og1WJ1tByHdRM5bbnIsvW3KrO0QWjBrw32Jz2o5UQ5gf/sjtOO/FpwuGxvnkeh9cP&#10;KS8vlrsNsIRL+gvDDz6hQ0VMtR+djqyXIChHap6vaSL/WogcWP0r8ark/1+ovgE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BfOoe8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231154F0" wp14:editId="6AB5370F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0"/>
                <wp:effectExtent l="10795" t="13335" r="12065" b="1524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F38B5" id="Line 15" o:spid="_x0000_s1026" style="position:absolute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76.3pt" to="161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017DBF95" wp14:editId="0D22C8A5">
                <wp:simplePos x="0" y="0"/>
                <wp:positionH relativeFrom="column">
                  <wp:posOffset>6400165</wp:posOffset>
                </wp:positionH>
                <wp:positionV relativeFrom="page">
                  <wp:posOffset>462280</wp:posOffset>
                </wp:positionV>
                <wp:extent cx="769620" cy="382270"/>
                <wp:effectExtent l="0" t="0" r="2540" b="317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8CBC5" w14:textId="20C7446C" w:rsidR="00007736" w:rsidRPr="001C7153" w:rsidRDefault="00007736" w:rsidP="00007736">
                            <w:pPr>
                              <w:widowControl w:val="0"/>
                              <w:spacing w:line="540" w:lineRule="exact"/>
                              <w:rPr>
                                <w:rFonts w:ascii="Gautami" w:hAnsi="Gautami" w:cs="Gautami"/>
                                <w:b/>
                                <w:bCs/>
                                <w:color w:val="002060"/>
                                <w:w w:val="80"/>
                                <w:sz w:val="50"/>
                                <w:szCs w:val="50"/>
                              </w:rPr>
                            </w:pPr>
                            <w:r w:rsidRPr="001C7153">
                              <w:rPr>
                                <w:rFonts w:ascii="Gautami" w:hAnsi="Gautami" w:cs="Gautami"/>
                                <w:b/>
                                <w:bCs/>
                                <w:color w:val="002060"/>
                                <w:w w:val="80"/>
                                <w:sz w:val="50"/>
                                <w:szCs w:val="50"/>
                              </w:rPr>
                              <w:t>S</w:t>
                            </w:r>
                            <w:r w:rsidR="00883739" w:rsidRPr="001C7153">
                              <w:rPr>
                                <w:rFonts w:ascii="Gautami" w:hAnsi="Gautami" w:cs="Gautami"/>
                                <w:b/>
                                <w:bCs/>
                                <w:color w:val="002060"/>
                                <w:w w:val="80"/>
                                <w:sz w:val="50"/>
                                <w:szCs w:val="50"/>
                              </w:rPr>
                              <w:t>ale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DBF95" id="_x0000_s1034" type="#_x0000_t202" style="position:absolute;margin-left:503.95pt;margin-top:36.4pt;width:60.6pt;height:30.1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158CBC5" w14:textId="20C7446C" w:rsidR="00007736" w:rsidRPr="001C7153" w:rsidRDefault="00007736" w:rsidP="00007736">
                      <w:pPr>
                        <w:widowControl w:val="0"/>
                        <w:spacing w:line="540" w:lineRule="exact"/>
                        <w:rPr>
                          <w:rFonts w:ascii="Gautami" w:hAnsi="Gautami" w:cs="Gautami"/>
                          <w:b/>
                          <w:bCs/>
                          <w:color w:val="002060"/>
                          <w:w w:val="80"/>
                          <w:sz w:val="50"/>
                          <w:szCs w:val="50"/>
                        </w:rPr>
                      </w:pPr>
                      <w:r w:rsidRPr="001C7153">
                        <w:rPr>
                          <w:rFonts w:ascii="Gautami" w:hAnsi="Gautami" w:cs="Gautami"/>
                          <w:b/>
                          <w:bCs/>
                          <w:color w:val="002060"/>
                          <w:w w:val="80"/>
                          <w:sz w:val="50"/>
                          <w:szCs w:val="50"/>
                        </w:rPr>
                        <w:t>S</w:t>
                      </w:r>
                      <w:r w:rsidR="00883739" w:rsidRPr="001C7153">
                        <w:rPr>
                          <w:rFonts w:ascii="Gautami" w:hAnsi="Gautami" w:cs="Gautami"/>
                          <w:b/>
                          <w:bCs/>
                          <w:color w:val="002060"/>
                          <w:w w:val="80"/>
                          <w:sz w:val="50"/>
                          <w:szCs w:val="50"/>
                        </w:rPr>
                        <w:t>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02F85">
        <w:t xml:space="preserve">  </w:t>
      </w:r>
    </w:p>
    <w:sectPr w:rsidR="004E644B" w:rsidSect="001B448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08C52" w14:textId="77777777" w:rsidR="001B448B" w:rsidRDefault="001B448B" w:rsidP="007721A7">
      <w:r>
        <w:separator/>
      </w:r>
    </w:p>
  </w:endnote>
  <w:endnote w:type="continuationSeparator" w:id="0">
    <w:p w14:paraId="1BAE3A01" w14:textId="77777777" w:rsidR="001B448B" w:rsidRDefault="001B448B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C2992" w14:textId="77777777" w:rsidR="001B448B" w:rsidRDefault="001B448B" w:rsidP="007721A7">
      <w:r>
        <w:separator/>
      </w:r>
    </w:p>
  </w:footnote>
  <w:footnote w:type="continuationSeparator" w:id="0">
    <w:p w14:paraId="45DD8676" w14:textId="77777777" w:rsidR="001B448B" w:rsidRDefault="001B448B" w:rsidP="00772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3B69"/>
    <w:multiLevelType w:val="hybridMultilevel"/>
    <w:tmpl w:val="468005FE"/>
    <w:lvl w:ilvl="0" w:tplc="92A8A4AE">
      <w:numFmt w:val="bullet"/>
      <w:lvlText w:val=""/>
      <w:lvlJc w:val="left"/>
      <w:pPr>
        <w:ind w:left="360" w:hanging="360"/>
      </w:pPr>
      <w:rPr>
        <w:rFonts w:ascii="Symbol" w:eastAsia="Times New Roman" w:hAnsi="Symbol" w:cs="ADLaM Display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3550AA"/>
    <w:multiLevelType w:val="hybridMultilevel"/>
    <w:tmpl w:val="7F404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506874">
    <w:abstractNumId w:val="1"/>
  </w:num>
  <w:num w:numId="2" w16cid:durableId="950622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31A"/>
    <w:rsid w:val="00007736"/>
    <w:rsid w:val="00094B82"/>
    <w:rsid w:val="001501EA"/>
    <w:rsid w:val="001972DB"/>
    <w:rsid w:val="001B448B"/>
    <w:rsid w:val="001C7153"/>
    <w:rsid w:val="002E40C3"/>
    <w:rsid w:val="004E644B"/>
    <w:rsid w:val="00502F85"/>
    <w:rsid w:val="0064717B"/>
    <w:rsid w:val="0069181B"/>
    <w:rsid w:val="00720777"/>
    <w:rsid w:val="007721A7"/>
    <w:rsid w:val="007B46E6"/>
    <w:rsid w:val="008003AD"/>
    <w:rsid w:val="00883739"/>
    <w:rsid w:val="00942A89"/>
    <w:rsid w:val="00953206"/>
    <w:rsid w:val="009650FF"/>
    <w:rsid w:val="00AC5CD1"/>
    <w:rsid w:val="00AF2227"/>
    <w:rsid w:val="00B1013A"/>
    <w:rsid w:val="00B17133"/>
    <w:rsid w:val="00C1631A"/>
    <w:rsid w:val="00CC4E4F"/>
    <w:rsid w:val="00D36A37"/>
    <w:rsid w:val="00ED0330"/>
    <w:rsid w:val="00ED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D134D5"/>
  <w15:chartTrackingRefBased/>
  <w15:docId w15:val="{9694A2D4-E121-41E7-A777-CE130B07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777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72077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013A"/>
    <w:pPr>
      <w:spacing w:before="100" w:beforeAutospacing="1" w:after="100" w:afterAutospacing="1"/>
    </w:pPr>
    <w:rPr>
      <w:color w:val="auto"/>
      <w:kern w:val="0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4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vedirect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116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verdiglione</dc:creator>
  <cp:keywords/>
  <dc:description/>
  <cp:lastModifiedBy>pete verdiglione</cp:lastModifiedBy>
  <cp:revision>10</cp:revision>
  <dcterms:created xsi:type="dcterms:W3CDTF">2024-02-19T08:44:00Z</dcterms:created>
  <dcterms:modified xsi:type="dcterms:W3CDTF">2024-02-19T13:11:00Z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